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D1363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D1363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D1363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4B17019" w14:textId="59AFF5EC" w:rsidR="00232B7D" w:rsidRPr="00B72522" w:rsidRDefault="00232B7D" w:rsidP="00232B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2B7D">
              <w:rPr>
                <w:rFonts w:asciiTheme="minorHAnsi" w:hAnsiTheme="minorHAnsi" w:cstheme="minorHAnsi"/>
              </w:rPr>
              <w:t xml:space="preserve">Administratorem Pani/Pana danych osobowych jest Nadleśnictwo </w:t>
            </w:r>
            <w:r w:rsidR="002B2FA2">
              <w:rPr>
                <w:rFonts w:asciiTheme="minorHAnsi" w:hAnsiTheme="minorHAnsi" w:cstheme="minorHAnsi"/>
              </w:rPr>
              <w:t>Trzebciny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232B7D">
              <w:rPr>
                <w:rFonts w:asciiTheme="minorHAnsi" w:hAnsiTheme="minorHAnsi" w:cstheme="minorHAnsi"/>
              </w:rPr>
              <w:t xml:space="preserve"> Pani/Pana dane osobowe będą przetwarzane na podstawie prawnie uzasadnionego interesu Administratora na podstawie art. 6 ust. 1 lit. f Ogólnego rozporządzenia o ochronie danych osobowych (RODO). Więcej informacji, na temat przetwarzania danych osobowych przez Administratora oraz opis przysługujących Pani/Panu praw z tego </w:t>
            </w:r>
            <w:r w:rsidRPr="00232B7D">
              <w:rPr>
                <w:rFonts w:asciiTheme="minorHAnsi" w:hAnsiTheme="minorHAnsi" w:cstheme="minorHAnsi"/>
              </w:rPr>
              <w:lastRenderedPageBreak/>
              <w:t xml:space="preserve">tytułu, są dostępne na stronie internetowej  </w:t>
            </w:r>
            <w:hyperlink r:id="rId11" w:history="1">
              <w:r w:rsidR="002B2FA2" w:rsidRPr="00325CCB">
                <w:rPr>
                  <w:rStyle w:val="Hipercze"/>
                </w:rPr>
                <w:t>trzebciny@torun.lasy.gov.pl</w:t>
              </w:r>
            </w:hyperlink>
            <w:r w:rsidRPr="00232B7D">
              <w:rPr>
                <w:rFonts w:asciiTheme="minorHAnsi" w:hAnsiTheme="minorHAnsi" w:cstheme="minorHAnsi"/>
              </w:rPr>
              <w:t xml:space="preserve"> </w:t>
            </w:r>
            <w:r w:rsidRPr="00232B7D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232B7D">
              <w:rPr>
                <w:rFonts w:asciiTheme="minorHAnsi" w:hAnsiTheme="minorHAnsi" w:cstheme="minorHAnsi"/>
              </w:rPr>
              <w:t>lub na tablicy informacyjnej w siedzibie Administratora.</w:t>
            </w:r>
            <w:r w:rsidRPr="00B725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</w:p>
          <w:p w14:paraId="76B25A8E" w14:textId="36264CBE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D13636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2368293B" w:rsidR="000172E5" w:rsidRPr="0006568A" w:rsidRDefault="002E408C" w:rsidP="00637200">
      <w:r>
        <w:t xml:space="preserve"> </w:t>
      </w:r>
    </w:p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88B56" w14:textId="77777777" w:rsidR="00D13636" w:rsidRDefault="00D13636" w:rsidP="000172E5">
      <w:pPr>
        <w:spacing w:after="0" w:line="240" w:lineRule="auto"/>
      </w:pPr>
      <w:r>
        <w:separator/>
      </w:r>
    </w:p>
  </w:endnote>
  <w:endnote w:type="continuationSeparator" w:id="0">
    <w:p w14:paraId="6E3342F8" w14:textId="77777777" w:rsidR="00D13636" w:rsidRDefault="00D1363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710998-225D-4E4A-8B60-7B5CFAB006AC}"/>
    <w:embedBold r:id="rId2" w:fontKey="{A1401A09-5940-4053-B062-B7FB1FDA3330}"/>
    <w:embedItalic r:id="rId3" w:fontKey="{F387D9C9-A599-4B75-9C49-C22D4B22C4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BFF917A2-425B-4019-B532-3458342E7730}"/>
    <w:embedBold r:id="rId5" w:fontKey="{8759656B-A558-4A88-BF14-F39397E2B961}"/>
    <w:embedItalic r:id="rId6" w:fontKey="{A19171E8-64C2-497C-AECE-204A481313B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946434DB-1E3E-4B86-984A-DE8393E09D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B02B9B6-D98F-4FA8-96D9-D60B0A7ECF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C9616F1-8DCD-4795-8932-ACF1ABEEB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21B01" w14:textId="77777777" w:rsidR="00D13636" w:rsidRDefault="00D13636" w:rsidP="000172E5">
      <w:pPr>
        <w:spacing w:after="0" w:line="240" w:lineRule="auto"/>
      </w:pPr>
      <w:r>
        <w:separator/>
      </w:r>
    </w:p>
  </w:footnote>
  <w:footnote w:type="continuationSeparator" w:id="0">
    <w:p w14:paraId="38E3E45E" w14:textId="77777777" w:rsidR="00D13636" w:rsidRDefault="00D1363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E0A122D" w:rsidR="00B337A2" w:rsidRPr="00F71B2C" w:rsidRDefault="00232B7D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32B7D"/>
    <w:rsid w:val="002875D9"/>
    <w:rsid w:val="00292898"/>
    <w:rsid w:val="002B2FA2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45258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3636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32B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2F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zebciny@toru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9C08A6"/>
    <w:rsid w:val="00CA7B8E"/>
    <w:rsid w:val="00DD5779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151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2021-04-14T11:23:00Z</dcterms:created>
  <dcterms:modified xsi:type="dcterms:W3CDTF">2021-04-14T11:23:00Z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