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0"/>
        <w:gridCol w:w="7506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862B27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862B27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862B27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696390E3" w:rsidR="002651A6" w:rsidRPr="002651A6" w:rsidRDefault="002651A6" w:rsidP="002651A6">
            <w:r>
              <w:t xml:space="preserve">Wysłanie formularza zgłoszeniowego jest równoznaczne </w:t>
            </w:r>
            <w:r>
              <w:br/>
              <w:t xml:space="preserve">z oświadczeniem, że zapoznałem się i akceptuję zapisy Regulaminu korzystania z obszarów Nadleśnictwa </w:t>
            </w:r>
            <w:r>
              <w:t>Trzebciny</w:t>
            </w:r>
            <w:r>
              <w:t>, a także z warunkami przetwarzania danych osobowych, zamieszczonych na stronie www Nadleśnictwa.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1610E92" w14:textId="77777777" w:rsid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6809F1EC" w14:textId="77777777" w:rsidR="002651A6" w:rsidRDefault="002651A6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7EE72F62" w14:textId="77777777" w:rsidR="002651A6" w:rsidRDefault="002651A6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6092E850" w:rsidR="002651A6" w:rsidRPr="00F71B2C" w:rsidRDefault="002651A6" w:rsidP="00A85EA0">
            <w:pPr>
              <w:rPr>
                <w:rFonts w:cs="Times New Roman"/>
                <w:color w:val="0D0D0D" w:themeColor="text1" w:themeTint="F2"/>
              </w:rPr>
            </w:pPr>
            <w:bookmarkStart w:id="0" w:name="_GoBack"/>
            <w:bookmarkEnd w:id="0"/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3722B57" w:rsidR="00F71B2C" w:rsidRPr="004957C0" w:rsidRDefault="00862B2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51A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1137EB5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AD6F9A">
        <w:t>.</w:t>
      </w:r>
    </w:p>
    <w:sectPr w:rsidR="000172E5" w:rsidRPr="0006568A" w:rsidSect="002651A6">
      <w:headerReference w:type="default" r:id="rId11"/>
      <w:footerReference w:type="default" r:id="rId12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F109D" w14:textId="77777777" w:rsidR="00862B27" w:rsidRDefault="00862B27" w:rsidP="000172E5">
      <w:pPr>
        <w:spacing w:after="0" w:line="240" w:lineRule="auto"/>
      </w:pPr>
      <w:r>
        <w:separator/>
      </w:r>
    </w:p>
  </w:endnote>
  <w:endnote w:type="continuationSeparator" w:id="0">
    <w:p w14:paraId="47C71D98" w14:textId="77777777" w:rsidR="00862B27" w:rsidRDefault="00862B2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A74A75-882F-489F-AF82-6A8E09480940}"/>
    <w:embedBold r:id="rId2" w:fontKey="{1AA63631-FE0A-43BA-A31A-6054A15356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5CAC8F8-5FC0-412D-826A-2F8247C8D33E}"/>
    <w:embedBold r:id="rId4" w:fontKey="{995BBFC5-29EE-4A39-991A-24CC7F7F2B26}"/>
    <w:embedItalic r:id="rId5" w:fontKey="{6AFB681D-987B-404C-BFAC-E1313140AC45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3105AA1-9112-43DC-B752-AE80E1FF0B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24CB0B1-EC3E-49C8-A7A0-86CDD99D69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AC6789B-B8AE-4E72-96BB-51C8F484654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F38F5" w14:textId="77777777" w:rsidR="00862B27" w:rsidRDefault="00862B27" w:rsidP="000172E5">
      <w:pPr>
        <w:spacing w:after="0" w:line="240" w:lineRule="auto"/>
      </w:pPr>
      <w:r>
        <w:separator/>
      </w:r>
    </w:p>
  </w:footnote>
  <w:footnote w:type="continuationSeparator" w:id="0">
    <w:p w14:paraId="3BD259F8" w14:textId="77777777" w:rsidR="00862B27" w:rsidRDefault="00862B2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651A6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23BF2"/>
    <w:rsid w:val="00444D34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2B27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B74E3"/>
    <w:rsid w:val="00413332"/>
    <w:rsid w:val="0043313D"/>
    <w:rsid w:val="006D7532"/>
    <w:rsid w:val="00756A93"/>
    <w:rsid w:val="00764D12"/>
    <w:rsid w:val="00782D0D"/>
    <w:rsid w:val="007F34AE"/>
    <w:rsid w:val="009903F3"/>
    <w:rsid w:val="00C6418A"/>
    <w:rsid w:val="00CA7B8E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4FC448-F4FA-4727-B2EF-F3692C4D2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113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2021-04-30T07:15:00Z</dcterms:created>
  <dcterms:modified xsi:type="dcterms:W3CDTF">2021-04-30T07:15:00Z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